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BB40D3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6B062F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977EEA" w:rsidRPr="00101D6F" w:rsidRDefault="00977EEA" w:rsidP="00101D6F">
      <w:pPr>
        <w:spacing w:line="360" w:lineRule="auto"/>
        <w:ind w:firstLine="709"/>
        <w:jc w:val="both"/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p w:rsidR="00F7561A" w:rsidRDefault="00101D6F" w:rsidP="00F7561A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F7561A">
        <w:rPr>
          <w:b/>
          <w:smallCaps/>
        </w:rPr>
        <w:t>«</w:t>
      </w:r>
      <w:r w:rsidR="00F7561A" w:rsidRPr="00F7561A">
        <w:rPr>
          <w:b/>
          <w:smallCaps/>
        </w:rPr>
        <w:t xml:space="preserve">О внесении </w:t>
      </w:r>
    </w:p>
    <w:p w:rsidR="00F7561A" w:rsidRDefault="00F7561A" w:rsidP="00F7561A">
      <w:pPr>
        <w:spacing w:line="360" w:lineRule="auto"/>
        <w:jc w:val="center"/>
        <w:rPr>
          <w:b/>
          <w:smallCaps/>
        </w:rPr>
      </w:pPr>
      <w:r w:rsidRPr="00F7561A">
        <w:rPr>
          <w:b/>
          <w:smallCaps/>
        </w:rPr>
        <w:t>изменений</w:t>
      </w:r>
      <w:r>
        <w:rPr>
          <w:b/>
          <w:smallCaps/>
        </w:rPr>
        <w:t xml:space="preserve"> </w:t>
      </w:r>
      <w:r w:rsidRPr="00F7561A">
        <w:rPr>
          <w:b/>
          <w:smallCaps/>
        </w:rPr>
        <w:t>в статью 9 Закона Республики Саха (Якутия)</w:t>
      </w:r>
      <w:r>
        <w:rPr>
          <w:b/>
          <w:smallCaps/>
        </w:rPr>
        <w:t xml:space="preserve"> </w:t>
      </w:r>
    </w:p>
    <w:p w:rsidR="00F7561A" w:rsidRDefault="00F7561A" w:rsidP="00F7561A">
      <w:pPr>
        <w:spacing w:line="360" w:lineRule="auto"/>
        <w:jc w:val="center"/>
        <w:rPr>
          <w:b/>
          <w:smallCaps/>
        </w:rPr>
      </w:pPr>
      <w:r w:rsidRPr="00F7561A">
        <w:rPr>
          <w:b/>
          <w:smallCaps/>
        </w:rPr>
        <w:t>«Об Уполномоченном по защите прав предпринимателей</w:t>
      </w:r>
      <w:r>
        <w:rPr>
          <w:b/>
          <w:smallCaps/>
        </w:rPr>
        <w:t xml:space="preserve"> </w:t>
      </w:r>
    </w:p>
    <w:p w:rsidR="00101D6F" w:rsidRPr="00F20EC2" w:rsidRDefault="00F7561A" w:rsidP="00F7561A">
      <w:pPr>
        <w:spacing w:line="360" w:lineRule="auto"/>
        <w:jc w:val="center"/>
        <w:rPr>
          <w:b/>
          <w:bCs/>
          <w:smallCaps/>
          <w:lang w:bidi="ru-RU"/>
        </w:rPr>
      </w:pPr>
      <w:r w:rsidRPr="00F7561A">
        <w:rPr>
          <w:b/>
          <w:smallCaps/>
        </w:rPr>
        <w:t>в Республике Саха (Якутия)»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101D6F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01D6F" w:rsidRDefault="00101D6F" w:rsidP="00F7561A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F7561A">
        <w:t>«</w:t>
      </w:r>
      <w:r w:rsidR="00F7561A" w:rsidRPr="00F7561A">
        <w:t>О внесении изменений в статью 9 Закона Республики Саха (Якутия)</w:t>
      </w:r>
      <w:r w:rsidR="00F7561A">
        <w:t xml:space="preserve"> </w:t>
      </w:r>
      <w:r w:rsidR="00F7561A" w:rsidRPr="00F7561A">
        <w:t>«Об Уполномоченном по защите прав предпринимателей</w:t>
      </w:r>
      <w:r w:rsidR="00F7561A">
        <w:t xml:space="preserve"> </w:t>
      </w:r>
      <w:r w:rsidR="00F7561A" w:rsidRPr="00F7561A">
        <w:t>в Республике Саха (Якутия)»</w:t>
      </w:r>
      <w:r>
        <w:t xml:space="preserve">, </w:t>
      </w:r>
      <w:r w:rsidRPr="000E0B44">
        <w:t xml:space="preserve">внесенный </w:t>
      </w:r>
      <w:r w:rsidR="00F7561A">
        <w:t>народным депутатом</w:t>
      </w:r>
      <w:r>
        <w:t xml:space="preserve"> Республики Саха (Якутия)</w:t>
      </w:r>
      <w:r w:rsidR="00F7561A">
        <w:t xml:space="preserve"> </w:t>
      </w:r>
      <w:proofErr w:type="spellStart"/>
      <w:r w:rsidR="00F7561A">
        <w:t>В.Н.Федоровым</w:t>
      </w:r>
      <w:proofErr w:type="spellEnd"/>
      <w:r>
        <w:t>.</w:t>
      </w:r>
    </w:p>
    <w:p w:rsidR="00101D6F" w:rsidRPr="002811D5" w:rsidRDefault="00101D6F" w:rsidP="00101D6F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</w:t>
      </w:r>
      <w:r>
        <w:t xml:space="preserve">                                     </w:t>
      </w:r>
      <w:r w:rsidRPr="002811D5">
        <w:t xml:space="preserve">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101D6F" w:rsidRPr="000E0B44" w:rsidRDefault="00101D6F" w:rsidP="00101D6F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>
        <w:t>по</w:t>
      </w:r>
      <w:r w:rsidR="00F7561A">
        <w:t xml:space="preserve"> </w:t>
      </w:r>
      <w:r w:rsidR="00F7561A" w:rsidRPr="00F7561A">
        <w:t>предпринимательству, туризму и развитию инфраструктуры</w:t>
      </w:r>
      <w:r>
        <w:t xml:space="preserve"> </w:t>
      </w:r>
      <w:r w:rsidR="00F7561A">
        <w:t xml:space="preserve">                           </w:t>
      </w:r>
      <w:r>
        <w:t>до</w:t>
      </w:r>
      <w:r w:rsidR="00F7561A">
        <w:t xml:space="preserve"> 31 января 2020 года</w:t>
      </w:r>
      <w:r>
        <w:t>.</w:t>
      </w:r>
    </w:p>
    <w:p w:rsidR="00101D6F" w:rsidRDefault="00101D6F" w:rsidP="00101D6F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 xml:space="preserve">по </w:t>
      </w:r>
      <w:r w:rsidR="00F7561A" w:rsidRPr="00F7561A">
        <w:t xml:space="preserve">предпринимательству, туризму и развитию инфраструктуры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F7561A" w:rsidRDefault="00F7561A" w:rsidP="00101D6F">
      <w:pPr>
        <w:spacing w:line="360" w:lineRule="auto"/>
        <w:ind w:firstLine="709"/>
        <w:jc w:val="both"/>
      </w:pPr>
    </w:p>
    <w:p w:rsidR="00F7561A" w:rsidRDefault="00F7561A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  <w:bookmarkStart w:id="0" w:name="_GoBack"/>
      <w:bookmarkEnd w:id="0"/>
      <w:r>
        <w:lastRenderedPageBreak/>
        <w:t>4. Настоящее постановление вступает в силу с момента его принятия.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F7561A" w:rsidRDefault="00F7561A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01D6F" w:rsidRPr="006A33B6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="00DE01B7">
        <w:rPr>
          <w:i/>
        </w:rPr>
        <w:tab/>
      </w:r>
      <w:r w:rsidR="00F8693F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F7561A">
        <w:rPr>
          <w:i/>
        </w:rPr>
        <w:t>12 декабря 2019 года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  <w:r>
        <w:rPr>
          <w:i/>
        </w:rPr>
        <w:t xml:space="preserve">     </w:t>
      </w:r>
      <w:r w:rsidR="00F8693F">
        <w:rPr>
          <w:i/>
        </w:rPr>
        <w:t xml:space="preserve">   </w:t>
      </w:r>
      <w:r>
        <w:rPr>
          <w:i/>
        </w:rPr>
        <w:t xml:space="preserve">     ГС № </w:t>
      </w:r>
      <w:r w:rsidR="00F7561A">
        <w:rPr>
          <w:i/>
        </w:rPr>
        <w:t>358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101D6F" w:rsidRDefault="00101D6F" w:rsidP="00101D6F">
      <w:pPr>
        <w:spacing w:line="360" w:lineRule="auto"/>
        <w:ind w:firstLine="709"/>
        <w:jc w:val="both"/>
        <w:rPr>
          <w:sz w:val="20"/>
          <w:szCs w:val="20"/>
        </w:rPr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sectPr w:rsidR="00977EEA" w:rsidRPr="00101D6F" w:rsidSect="00101D6F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0D3" w:rsidRDefault="00BB40D3" w:rsidP="00101D6F">
      <w:r>
        <w:separator/>
      </w:r>
    </w:p>
  </w:endnote>
  <w:endnote w:type="continuationSeparator" w:id="0">
    <w:p w:rsidR="00BB40D3" w:rsidRDefault="00BB40D3" w:rsidP="0010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0D3" w:rsidRDefault="00BB40D3" w:rsidP="00101D6F">
      <w:r>
        <w:separator/>
      </w:r>
    </w:p>
  </w:footnote>
  <w:footnote w:type="continuationSeparator" w:id="0">
    <w:p w:rsidR="00BB40D3" w:rsidRDefault="00BB40D3" w:rsidP="00101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D6F" w:rsidRDefault="00101D6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7561A">
      <w:rPr>
        <w:noProof/>
      </w:rPr>
      <w:t>2</w:t>
    </w:r>
    <w:r>
      <w:fldChar w:fldCharType="end"/>
    </w:r>
  </w:p>
  <w:p w:rsidR="00101D6F" w:rsidRDefault="00101D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561A"/>
    <w:rsid w:val="0003475D"/>
    <w:rsid w:val="00067523"/>
    <w:rsid w:val="00101D6F"/>
    <w:rsid w:val="001369BA"/>
    <w:rsid w:val="001D73C2"/>
    <w:rsid w:val="0026222D"/>
    <w:rsid w:val="002E1C0C"/>
    <w:rsid w:val="004C7741"/>
    <w:rsid w:val="004C7798"/>
    <w:rsid w:val="005A1EBF"/>
    <w:rsid w:val="00637FFD"/>
    <w:rsid w:val="006B062F"/>
    <w:rsid w:val="0070788D"/>
    <w:rsid w:val="00723338"/>
    <w:rsid w:val="007B68F8"/>
    <w:rsid w:val="008209F0"/>
    <w:rsid w:val="00977EEA"/>
    <w:rsid w:val="00A237B1"/>
    <w:rsid w:val="00A80E88"/>
    <w:rsid w:val="00B242E9"/>
    <w:rsid w:val="00B515D5"/>
    <w:rsid w:val="00BA5F26"/>
    <w:rsid w:val="00BB40D3"/>
    <w:rsid w:val="00D91354"/>
    <w:rsid w:val="00DE01B7"/>
    <w:rsid w:val="00EA3199"/>
    <w:rsid w:val="00ED01EA"/>
    <w:rsid w:val="00F7561A"/>
    <w:rsid w:val="00F8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101D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01D6F"/>
    <w:rPr>
      <w:sz w:val="24"/>
      <w:szCs w:val="24"/>
    </w:rPr>
  </w:style>
  <w:style w:type="paragraph" w:styleId="a7">
    <w:name w:val="footer"/>
    <w:basedOn w:val="a"/>
    <w:link w:val="a8"/>
    <w:rsid w:val="00101D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101D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10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2019-12-10T08:01:00Z</cp:lastPrinted>
  <dcterms:created xsi:type="dcterms:W3CDTF">2019-12-13T06:53:00Z</dcterms:created>
  <dcterms:modified xsi:type="dcterms:W3CDTF">2019-12-13T07:03:00Z</dcterms:modified>
</cp:coreProperties>
</file>