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E06729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F949A1" w:rsidRDefault="007F443C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C247E1" w:rsidRPr="00C247E1">
        <w:rPr>
          <w:b/>
          <w:bCs/>
          <w:smallCaps/>
        </w:rPr>
        <w:t>812687-7 «О внесении изменений</w:t>
      </w:r>
    </w:p>
    <w:p w:rsidR="00F949A1" w:rsidRDefault="00C247E1" w:rsidP="00074049">
      <w:pPr>
        <w:spacing w:line="360" w:lineRule="auto"/>
        <w:jc w:val="center"/>
        <w:rPr>
          <w:b/>
          <w:bCs/>
          <w:smallCaps/>
        </w:rPr>
      </w:pPr>
      <w:r w:rsidRPr="00C247E1">
        <w:rPr>
          <w:b/>
          <w:bCs/>
          <w:smallCaps/>
        </w:rPr>
        <w:t>в статью 20 Федерального закона «Об основах охраны здоровья граждан</w:t>
      </w:r>
    </w:p>
    <w:p w:rsidR="00F949A1" w:rsidRDefault="00C247E1" w:rsidP="00074049">
      <w:pPr>
        <w:spacing w:line="360" w:lineRule="auto"/>
        <w:jc w:val="center"/>
        <w:rPr>
          <w:b/>
          <w:bCs/>
          <w:smallCaps/>
        </w:rPr>
      </w:pPr>
      <w:r w:rsidRPr="00C247E1">
        <w:rPr>
          <w:b/>
          <w:bCs/>
          <w:smallCaps/>
        </w:rPr>
        <w:t>в Российской Федерации» (об информированном добровольном</w:t>
      </w:r>
    </w:p>
    <w:p w:rsidR="00074049" w:rsidRPr="00A24BA1" w:rsidRDefault="00C247E1" w:rsidP="00074049">
      <w:pPr>
        <w:spacing w:line="360" w:lineRule="auto"/>
        <w:jc w:val="center"/>
        <w:rPr>
          <w:b/>
          <w:bCs/>
          <w:smallCaps/>
        </w:rPr>
      </w:pPr>
      <w:r w:rsidRPr="00C247E1">
        <w:rPr>
          <w:b/>
          <w:bCs/>
          <w:smallCaps/>
        </w:rPr>
        <w:t>согласии</w:t>
      </w:r>
      <w:r w:rsidR="00F949A1">
        <w:rPr>
          <w:b/>
          <w:bCs/>
          <w:smallCaps/>
        </w:rPr>
        <w:t xml:space="preserve"> </w:t>
      </w:r>
      <w:r>
        <w:rPr>
          <w:b/>
          <w:bCs/>
          <w:smallCaps/>
        </w:rPr>
        <w:t xml:space="preserve">на медицинское вмешательство) 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7F443C">
        <w:t xml:space="preserve">Поддержать проект федерального закона № </w:t>
      </w:r>
      <w:r w:rsidR="00C247E1" w:rsidRPr="00C247E1">
        <w:t>812687-7 «О внесении изменений в статью 20 Федерального закона «Об основах охраны здоровья граждан в Российской Федерации» (об информированном добровольном согласии на медицинское вмешательство)</w:t>
      </w:r>
      <w:r w:rsidR="00C247E1">
        <w:t>, внесенный</w:t>
      </w:r>
      <w:r w:rsidR="00C247E1" w:rsidRPr="00C247E1">
        <w:t xml:space="preserve"> депутат</w:t>
      </w:r>
      <w:r w:rsidR="00C247E1">
        <w:t>ами</w:t>
      </w:r>
      <w:r w:rsidR="00C247E1" w:rsidRPr="00C247E1">
        <w:t xml:space="preserve"> Государственной Думы </w:t>
      </w:r>
      <w:proofErr w:type="spellStart"/>
      <w:r w:rsidR="00C247E1" w:rsidRPr="00C247E1">
        <w:t>Д.А.Морозов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Ю.В.Кобзев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С.В.Чижов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О.И.Павлов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Н.В.Говорин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М.И.Щаблыкин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Н.В.Панков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Б.Д.Менделевич</w:t>
      </w:r>
      <w:r w:rsidR="00C247E1">
        <w:t>ем</w:t>
      </w:r>
      <w:proofErr w:type="spellEnd"/>
      <w:r w:rsidR="00C247E1" w:rsidRPr="00C247E1">
        <w:t xml:space="preserve">, </w:t>
      </w:r>
      <w:proofErr w:type="spellStart"/>
      <w:r w:rsidR="00C247E1" w:rsidRPr="00C247E1">
        <w:t>Л.Н.Тутов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М.Т.Гаджиев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В.П.Водолацки</w:t>
      </w:r>
      <w:r w:rsidR="00C247E1">
        <w:t>м</w:t>
      </w:r>
      <w:proofErr w:type="spellEnd"/>
      <w:r w:rsidR="00C247E1" w:rsidRPr="00C247E1">
        <w:t xml:space="preserve">, </w:t>
      </w:r>
      <w:proofErr w:type="spellStart"/>
      <w:r w:rsidR="00C247E1" w:rsidRPr="00C247E1">
        <w:t>А.В.Камински</w:t>
      </w:r>
      <w:r w:rsidR="00C247E1">
        <w:t>м</w:t>
      </w:r>
      <w:proofErr w:type="spellEnd"/>
      <w:r w:rsidR="00C247E1" w:rsidRPr="00C247E1">
        <w:t xml:space="preserve">, </w:t>
      </w:r>
      <w:proofErr w:type="spellStart"/>
      <w:r w:rsidR="00C247E1" w:rsidRPr="00C247E1">
        <w:t>Г.А.Карлов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А.Н.Ищенко</w:t>
      </w:r>
      <w:proofErr w:type="spellEnd"/>
      <w:r w:rsidR="00C247E1" w:rsidRPr="00C247E1">
        <w:t xml:space="preserve">, </w:t>
      </w:r>
      <w:proofErr w:type="spellStart"/>
      <w:r w:rsidR="00C247E1" w:rsidRPr="00C247E1">
        <w:t>А.А.Гетта</w:t>
      </w:r>
      <w:proofErr w:type="spellEnd"/>
      <w:r w:rsidR="00C247E1" w:rsidRPr="00C247E1">
        <w:t xml:space="preserve">, </w:t>
      </w:r>
      <w:proofErr w:type="spellStart"/>
      <w:r w:rsidR="00C247E1" w:rsidRPr="00C247E1">
        <w:t>А.Н.Красноштанов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В.В.Гутенев</w:t>
      </w:r>
      <w:r w:rsidR="00C247E1">
        <w:t>ым</w:t>
      </w:r>
      <w:proofErr w:type="spellEnd"/>
      <w:r w:rsidR="00C247E1">
        <w:t>,</w:t>
      </w:r>
      <w:r w:rsidR="00C247E1" w:rsidRPr="00C247E1">
        <w:t xml:space="preserve"> </w:t>
      </w:r>
      <w:proofErr w:type="spellStart"/>
      <w:r w:rsidR="00C247E1" w:rsidRPr="00C247E1">
        <w:t>Н.В.Малов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В.В.Иванов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А.Г.Кобилев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М.С.Шеремет</w:t>
      </w:r>
      <w:r w:rsidR="00C247E1">
        <w:t>ом</w:t>
      </w:r>
      <w:proofErr w:type="spellEnd"/>
      <w:r w:rsidR="00C247E1" w:rsidRPr="00C247E1">
        <w:t xml:space="preserve">, </w:t>
      </w:r>
      <w:proofErr w:type="spellStart"/>
      <w:r w:rsidR="00C247E1" w:rsidRPr="00C247E1">
        <w:t>А.В.Ильтяков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А.А.Кувычко</w:t>
      </w:r>
      <w:proofErr w:type="spellEnd"/>
      <w:r w:rsidR="00C247E1" w:rsidRPr="00C247E1">
        <w:t xml:space="preserve">, </w:t>
      </w:r>
      <w:proofErr w:type="spellStart"/>
      <w:r w:rsidR="00C247E1" w:rsidRPr="00C247E1">
        <w:t>Д.В.Ламейкин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Е.В.Бондаренко</w:t>
      </w:r>
      <w:proofErr w:type="spellEnd"/>
      <w:r w:rsidR="00C247E1" w:rsidRPr="00C247E1">
        <w:t xml:space="preserve">, </w:t>
      </w:r>
      <w:proofErr w:type="spellStart"/>
      <w:r w:rsidR="00C247E1" w:rsidRPr="00C247E1">
        <w:t>В.Е.Дерябкин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А.В.Скоч</w:t>
      </w:r>
      <w:r w:rsidR="00C247E1">
        <w:t>ем</w:t>
      </w:r>
      <w:proofErr w:type="spellEnd"/>
      <w:r w:rsidR="00C247E1" w:rsidRPr="00C247E1">
        <w:t xml:space="preserve">, </w:t>
      </w:r>
      <w:proofErr w:type="spellStart"/>
      <w:r w:rsidR="00C247E1" w:rsidRPr="00C247E1">
        <w:t>Т.В.Соломатин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А.И.Петров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В.В.Зубарев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Н.П.Санин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Н.В.Назаров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А.В.Жарков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Р.М.Марданшин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Н.А.Черняев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А.П.Петров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Л.А.Огул</w:t>
      </w:r>
      <w:r w:rsidR="00C247E1">
        <w:t>ем</w:t>
      </w:r>
      <w:proofErr w:type="spellEnd"/>
      <w:r w:rsidR="00C247E1" w:rsidRPr="00C247E1">
        <w:t xml:space="preserve">, </w:t>
      </w:r>
      <w:proofErr w:type="spellStart"/>
      <w:r w:rsidR="00C247E1" w:rsidRPr="00C247E1">
        <w:t>М.Г.Кудрявцев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И.М.Гусев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С.А.Сопчук</w:t>
      </w:r>
      <w:r w:rsidR="00C247E1">
        <w:t>ом</w:t>
      </w:r>
      <w:proofErr w:type="spellEnd"/>
      <w:r w:rsidR="00C247E1" w:rsidRPr="00C247E1">
        <w:t xml:space="preserve">, </w:t>
      </w:r>
      <w:proofErr w:type="spellStart"/>
      <w:r w:rsidR="00C247E1" w:rsidRPr="00C247E1">
        <w:t>Р.К.Хуснулин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Д.П.Москвин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В.М.Шишкоедов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Н.Н.Пилюс</w:t>
      </w:r>
      <w:proofErr w:type="spellEnd"/>
      <w:r w:rsidR="00C247E1" w:rsidRPr="00C247E1">
        <w:t xml:space="preserve">, </w:t>
      </w:r>
      <w:proofErr w:type="spellStart"/>
      <w:r w:rsidR="00C247E1" w:rsidRPr="00C247E1">
        <w:t>Г.К.Сафаралиев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А.В.Маграмов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В.В.Суббот</w:t>
      </w:r>
      <w:r w:rsidR="00C247E1">
        <w:t>ом</w:t>
      </w:r>
      <w:proofErr w:type="spellEnd"/>
      <w:r w:rsidR="00C247E1" w:rsidRPr="00C247E1">
        <w:t xml:space="preserve">, </w:t>
      </w:r>
      <w:proofErr w:type="spellStart"/>
      <w:r w:rsidR="00C247E1" w:rsidRPr="00C247E1">
        <w:t>Н.Д.Боев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И.Е.Марьяш</w:t>
      </w:r>
      <w:proofErr w:type="spellEnd"/>
      <w:r w:rsidR="00C247E1" w:rsidRPr="00C247E1">
        <w:t xml:space="preserve">, </w:t>
      </w:r>
      <w:proofErr w:type="spellStart"/>
      <w:r w:rsidR="00C247E1" w:rsidRPr="00C247E1">
        <w:t>М.С.Гаджиев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А.А.Хохлов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З.Д.Геккиев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Е.Б.Шулепов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В.И.Афонски</w:t>
      </w:r>
      <w:r w:rsidR="00C247E1">
        <w:t>м</w:t>
      </w:r>
      <w:proofErr w:type="spellEnd"/>
      <w:r w:rsidR="00C247E1" w:rsidRPr="00C247E1">
        <w:t xml:space="preserve">, </w:t>
      </w:r>
      <w:proofErr w:type="spellStart"/>
      <w:r w:rsidR="00C247E1" w:rsidRPr="00C247E1">
        <w:t>Ф.С.Сибагатуллин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Ш.Ю.Саралиев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И.В.Сапко</w:t>
      </w:r>
      <w:proofErr w:type="spellEnd"/>
      <w:r w:rsidR="00C247E1" w:rsidRPr="00C247E1">
        <w:t xml:space="preserve">, </w:t>
      </w:r>
      <w:proofErr w:type="spellStart"/>
      <w:r w:rsidR="00C247E1" w:rsidRPr="00C247E1">
        <w:t>В.М.Миронов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Н.Г.Земцов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Т.И.Цыбизов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И.Х.Зиннуров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В.М.Новиков</w:t>
      </w:r>
      <w:r w:rsidR="00C247E1">
        <w:t>ым</w:t>
      </w:r>
      <w:proofErr w:type="spellEnd"/>
      <w:r w:rsidR="00C247E1">
        <w:t xml:space="preserve">, </w:t>
      </w:r>
      <w:proofErr w:type="spellStart"/>
      <w:r w:rsidR="00C247E1">
        <w:t>О.А.Бондарь</w:t>
      </w:r>
      <w:proofErr w:type="spellEnd"/>
      <w:r w:rsidR="00C247E1">
        <w:t xml:space="preserve">, </w:t>
      </w:r>
      <w:proofErr w:type="spellStart"/>
      <w:r w:rsidR="00C247E1">
        <w:t>К.Г.Слыщ</w:t>
      </w:r>
      <w:r w:rsidR="00C247E1" w:rsidRPr="00C247E1">
        <w:t>енко</w:t>
      </w:r>
      <w:proofErr w:type="spellEnd"/>
      <w:r w:rsidR="00C247E1" w:rsidRPr="00C247E1">
        <w:t xml:space="preserve">, </w:t>
      </w:r>
      <w:proofErr w:type="spellStart"/>
      <w:r w:rsidR="00C247E1" w:rsidRPr="00C247E1">
        <w:t>А.Л.Ветлужских</w:t>
      </w:r>
      <w:proofErr w:type="spellEnd"/>
      <w:r w:rsidR="00C247E1" w:rsidRPr="00C247E1">
        <w:t xml:space="preserve">, </w:t>
      </w:r>
      <w:proofErr w:type="spellStart"/>
      <w:r w:rsidR="00C247E1" w:rsidRPr="00C247E1">
        <w:t>А.В.Чернышев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А.А.Кавинов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А.А.Носов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Д.В.Юрков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А.В.Туров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А.А.Максимов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А.Г.Когогин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Б.Х.Сайтиев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В.Н.Пивненко</w:t>
      </w:r>
      <w:proofErr w:type="spellEnd"/>
      <w:r w:rsidR="00C247E1" w:rsidRPr="00C247E1">
        <w:t xml:space="preserve">, </w:t>
      </w:r>
      <w:proofErr w:type="spellStart"/>
      <w:r w:rsidR="00C247E1" w:rsidRPr="00C247E1">
        <w:t>В.Н.Плотников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М.В.Сураев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Ю.Н.Швыткин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А.Л.Красов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М.А.Иванов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А.В.Дамдинов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В.М.Заварзин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З.Я.Рахматуллин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Н.С.Кувшинов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И.В.Медведев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lastRenderedPageBreak/>
        <w:t>А.А.Харсиев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И.И.Белеков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И.М.Тетерин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Н.Ф.Герасименко</w:t>
      </w:r>
      <w:proofErr w:type="spellEnd"/>
      <w:r w:rsidR="00C247E1" w:rsidRPr="00C247E1">
        <w:t xml:space="preserve">, </w:t>
      </w:r>
      <w:proofErr w:type="spellStart"/>
      <w:r w:rsidR="00C247E1" w:rsidRPr="00C247E1">
        <w:t>А.Н.Козловски</w:t>
      </w:r>
      <w:r w:rsidR="00C247E1">
        <w:t>м</w:t>
      </w:r>
      <w:proofErr w:type="spellEnd"/>
      <w:r w:rsidR="00C247E1" w:rsidRPr="00C247E1">
        <w:t xml:space="preserve">, </w:t>
      </w:r>
      <w:proofErr w:type="spellStart"/>
      <w:r w:rsidR="00C247E1" w:rsidRPr="00C247E1">
        <w:t>А.П.Марков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П.И.Пимашков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Д.В.Бессарабов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Р.В.Кармазин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В.А.Елыкомов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А.Б.Выборны</w:t>
      </w:r>
      <w:r w:rsidR="00C247E1">
        <w:t>м</w:t>
      </w:r>
      <w:proofErr w:type="spellEnd"/>
      <w:r w:rsidR="00C247E1" w:rsidRPr="00C247E1">
        <w:t xml:space="preserve">, </w:t>
      </w:r>
      <w:proofErr w:type="spellStart"/>
      <w:r w:rsidR="00C247E1" w:rsidRPr="00C247E1">
        <w:t>А.Г.Эмиргамзаев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С.В.Яхнюк</w:t>
      </w:r>
      <w:r w:rsidR="00C247E1">
        <w:t>ом</w:t>
      </w:r>
      <w:proofErr w:type="spellEnd"/>
      <w:r w:rsidR="00C247E1" w:rsidRPr="00C247E1">
        <w:t xml:space="preserve">, </w:t>
      </w:r>
      <w:proofErr w:type="spellStart"/>
      <w:r w:rsidR="00C247E1" w:rsidRPr="00C247E1">
        <w:t>А.В.Якубовски</w:t>
      </w:r>
      <w:r w:rsidR="00C247E1">
        <w:t>м</w:t>
      </w:r>
      <w:proofErr w:type="spellEnd"/>
      <w:r w:rsidR="00C247E1" w:rsidRPr="00C247E1">
        <w:t xml:space="preserve">, </w:t>
      </w:r>
      <w:proofErr w:type="spellStart"/>
      <w:r w:rsidR="00C247E1" w:rsidRPr="00C247E1">
        <w:t>О.М.Германов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Е.А.Митин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Ю.А.Левицки</w:t>
      </w:r>
      <w:r w:rsidR="00C247E1">
        <w:t>м</w:t>
      </w:r>
      <w:proofErr w:type="spellEnd"/>
      <w:r w:rsidR="00C247E1" w:rsidRPr="00C247E1">
        <w:t xml:space="preserve">, </w:t>
      </w:r>
      <w:proofErr w:type="spellStart"/>
      <w:r w:rsidR="00C247E1" w:rsidRPr="00C247E1">
        <w:t>Г.И.Данчиков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М.П.Беспалов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Р.Г.Шайхутдинов</w:t>
      </w:r>
      <w:r w:rsidR="00C247E1">
        <w:t>ым</w:t>
      </w:r>
      <w:proofErr w:type="spellEnd"/>
      <w:r w:rsidR="00C247E1" w:rsidRPr="00C247E1">
        <w:t xml:space="preserve">, </w:t>
      </w:r>
      <w:proofErr w:type="spellStart"/>
      <w:r w:rsidR="00C247E1" w:rsidRPr="00C247E1">
        <w:t>Т.И.Фролов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Е.А.Вторыгин</w:t>
      </w:r>
      <w:r w:rsidR="00C247E1">
        <w:t>ой</w:t>
      </w:r>
      <w:proofErr w:type="spellEnd"/>
      <w:r w:rsidR="00C247E1" w:rsidRPr="00C247E1">
        <w:t xml:space="preserve">, </w:t>
      </w:r>
      <w:proofErr w:type="spellStart"/>
      <w:r w:rsidR="00C247E1" w:rsidRPr="00C247E1">
        <w:t>А.В.Канаев</w:t>
      </w:r>
      <w:r w:rsidR="00C247E1">
        <w:t>ым</w:t>
      </w:r>
      <w:proofErr w:type="spellEnd"/>
      <w:r w:rsidR="00C247E1" w:rsidRPr="00C247E1">
        <w:t>, член</w:t>
      </w:r>
      <w:r w:rsidR="00C247E1">
        <w:t>ом</w:t>
      </w:r>
      <w:r w:rsidR="00C247E1" w:rsidRPr="00C247E1">
        <w:t xml:space="preserve"> Совета Федерации </w:t>
      </w:r>
      <w:proofErr w:type="spellStart"/>
      <w:r w:rsidR="00C247E1" w:rsidRPr="00C247E1">
        <w:t>И.Н.Каграманян</w:t>
      </w:r>
      <w:r w:rsidR="00F949A1">
        <w:t>ом</w:t>
      </w:r>
      <w:proofErr w:type="spellEnd"/>
      <w:r w:rsidR="00C247E1" w:rsidRPr="00C247E1">
        <w:t xml:space="preserve">, </w:t>
      </w:r>
      <w:proofErr w:type="spellStart"/>
      <w:r w:rsidR="00C247E1" w:rsidRPr="00C247E1">
        <w:t>Т.А.Кусайко</w:t>
      </w:r>
      <w:proofErr w:type="spellEnd"/>
      <w:r w:rsidR="00C247E1" w:rsidRPr="00C247E1">
        <w:t xml:space="preserve">, </w:t>
      </w:r>
      <w:proofErr w:type="spellStart"/>
      <w:r w:rsidR="00C247E1" w:rsidRPr="00C247E1">
        <w:t>Г.Н.Карелов</w:t>
      </w:r>
      <w:r w:rsidR="00F949A1">
        <w:t>ой</w:t>
      </w:r>
      <w:proofErr w:type="spellEnd"/>
      <w:r w:rsidR="00C247E1" w:rsidRPr="00C247E1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7F443C">
        <w:t>Направить настоящее постановление в Комитет Государственной Думы Федерального Собрания Российской Федерации по</w:t>
      </w:r>
      <w:r w:rsidR="00F949A1">
        <w:t xml:space="preserve"> охране здоровья.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F949A1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</w:t>
      </w:r>
      <w:r w:rsidR="007F443C">
        <w:rPr>
          <w:i/>
        </w:rPr>
        <w:tab/>
      </w:r>
      <w:r>
        <w:rPr>
          <w:i/>
        </w:rPr>
        <w:t xml:space="preserve">    ГС № </w:t>
      </w:r>
      <w:r w:rsidR="00F949A1">
        <w:rPr>
          <w:i/>
        </w:rPr>
        <w:t>343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F949A1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729" w:rsidRDefault="00E06729" w:rsidP="00F949A1">
      <w:r>
        <w:separator/>
      </w:r>
    </w:p>
  </w:endnote>
  <w:endnote w:type="continuationSeparator" w:id="0">
    <w:p w:rsidR="00E06729" w:rsidRDefault="00E06729" w:rsidP="00F94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729" w:rsidRDefault="00E06729" w:rsidP="00F949A1">
      <w:r>
        <w:separator/>
      </w:r>
    </w:p>
  </w:footnote>
  <w:footnote w:type="continuationSeparator" w:id="0">
    <w:p w:rsidR="00E06729" w:rsidRDefault="00E06729" w:rsidP="00F94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A1" w:rsidRDefault="00F949A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F949A1" w:rsidRDefault="00F949A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7E1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7F443C"/>
    <w:rsid w:val="008209F0"/>
    <w:rsid w:val="00A237B1"/>
    <w:rsid w:val="00A80E88"/>
    <w:rsid w:val="00C247E1"/>
    <w:rsid w:val="00E06729"/>
    <w:rsid w:val="00F9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F949A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F949A1"/>
    <w:rPr>
      <w:sz w:val="24"/>
      <w:szCs w:val="24"/>
    </w:rPr>
  </w:style>
  <w:style w:type="paragraph" w:styleId="a7">
    <w:name w:val="footer"/>
    <w:basedOn w:val="a"/>
    <w:link w:val="a8"/>
    <w:rsid w:val="00F949A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F949A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11</TotalTime>
  <Pages>2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2019-11-23T06:16:00Z</dcterms:created>
  <dcterms:modified xsi:type="dcterms:W3CDTF">2019-11-23T06:27:00Z</dcterms:modified>
</cp:coreProperties>
</file>