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9D3FED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F27332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F27332" w:rsidRPr="00F27332">
        <w:rPr>
          <w:b/>
          <w:bCs/>
          <w:smallCaps/>
        </w:rPr>
        <w:t>426529-7 «О внесении изменений</w:t>
      </w:r>
    </w:p>
    <w:p w:rsidR="00074049" w:rsidRPr="00A24BA1" w:rsidRDefault="00F27332" w:rsidP="00074049">
      <w:pPr>
        <w:spacing w:line="360" w:lineRule="auto"/>
        <w:jc w:val="center"/>
        <w:rPr>
          <w:b/>
          <w:bCs/>
          <w:smallCaps/>
        </w:rPr>
      </w:pPr>
      <w:bookmarkStart w:id="0" w:name="_GoBack"/>
      <w:bookmarkEnd w:id="0"/>
      <w:r w:rsidRPr="00F27332">
        <w:rPr>
          <w:b/>
          <w:bCs/>
          <w:smallCaps/>
        </w:rPr>
        <w:t>в отдельные законодательные акты Российской Федерации по вопросам охраны здоровья детей в образовательных организациях»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F27332" w:rsidRPr="00F27332">
        <w:t>426529-7 «О внесении изменений в отдельные законодательные акты Российской Федерации по вопросам охраны здоровья детей в образовательных организациях»</w:t>
      </w:r>
      <w:r w:rsidR="00F27332">
        <w:t>,</w:t>
      </w:r>
      <w:r w:rsidR="00F27332" w:rsidRPr="00F27332">
        <w:t xml:space="preserve"> </w:t>
      </w:r>
      <w:r w:rsidR="00F27332">
        <w:t xml:space="preserve">внесенный </w:t>
      </w:r>
      <w:r w:rsidR="00F27332" w:rsidRPr="00F27332">
        <w:t>депутат</w:t>
      </w:r>
      <w:r w:rsidR="00F27332">
        <w:t>ам</w:t>
      </w:r>
      <w:r w:rsidR="00F27332" w:rsidRPr="00F27332">
        <w:t xml:space="preserve"> Государственной Думы </w:t>
      </w:r>
      <w:proofErr w:type="spellStart"/>
      <w:r w:rsidR="00F27332" w:rsidRPr="00F27332">
        <w:t>Д.А.Морозов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А.И.Аршинов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М.А.Мукабенов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А.В.Канаев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Н.В.Говорин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Ю.В.Кобзев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В.А.Пушкарев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Л.А.Огул</w:t>
      </w:r>
      <w:r w:rsidR="00F27332">
        <w:t>ем</w:t>
      </w:r>
      <w:proofErr w:type="spellEnd"/>
      <w:r w:rsidR="00F27332" w:rsidRPr="00F27332">
        <w:t xml:space="preserve">, </w:t>
      </w:r>
      <w:proofErr w:type="spellStart"/>
      <w:r w:rsidR="00F27332" w:rsidRPr="00F27332">
        <w:t>АА.Гетта</w:t>
      </w:r>
      <w:proofErr w:type="spellEnd"/>
      <w:r w:rsidR="00F27332" w:rsidRPr="00F27332">
        <w:t xml:space="preserve">, </w:t>
      </w:r>
      <w:proofErr w:type="spellStart"/>
      <w:r w:rsidR="00F27332" w:rsidRPr="00F27332">
        <w:t>А.В.Маграмов</w:t>
      </w:r>
      <w:r w:rsidR="00F27332">
        <w:t>ым</w:t>
      </w:r>
      <w:proofErr w:type="spellEnd"/>
      <w:r w:rsidR="00F27332">
        <w:t>,</w:t>
      </w:r>
      <w:r w:rsidR="00F27332" w:rsidRPr="00F27332">
        <w:t xml:space="preserve"> </w:t>
      </w:r>
      <w:proofErr w:type="spellStart"/>
      <w:r w:rsidR="00F27332" w:rsidRPr="00F27332">
        <w:t>Г.К.Сафаралиев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Н.Т.Антошкин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А.Б.Василенко</w:t>
      </w:r>
      <w:proofErr w:type="spellEnd"/>
      <w:r w:rsidR="00F27332" w:rsidRPr="00F27332">
        <w:t xml:space="preserve">, </w:t>
      </w:r>
      <w:proofErr w:type="spellStart"/>
      <w:r w:rsidR="00F27332" w:rsidRPr="00F27332">
        <w:t>О.М.Казаков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П.О.Толст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А.В.Туров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М.М.Бариев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Ю.В.Смирнов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М.В.Сураев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А.А.Харсиев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Г.И.Данчиков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М.П.Беспалов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В.В.Рудченко</w:t>
      </w:r>
      <w:proofErr w:type="spellEnd"/>
      <w:r w:rsidR="00F27332" w:rsidRPr="00F27332">
        <w:t xml:space="preserve">, </w:t>
      </w:r>
      <w:proofErr w:type="spellStart"/>
      <w:r w:rsidR="00F27332" w:rsidRPr="00F27332">
        <w:t>А.Е.Карпов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С.С.Журов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Н.Г.Брыкин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Т.И.Фролов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В.С.Скруг</w:t>
      </w:r>
      <w:r w:rsidR="00F27332">
        <w:t>ом</w:t>
      </w:r>
      <w:proofErr w:type="spellEnd"/>
      <w:r w:rsidR="00F27332" w:rsidRPr="00F27332">
        <w:t xml:space="preserve">, </w:t>
      </w:r>
      <w:proofErr w:type="spellStart"/>
      <w:r w:rsidR="00F27332" w:rsidRPr="00F27332">
        <w:t>Н.В.Малов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С.Ю.Солнцев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Л.Н.Тутов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А.Н.Красноштанов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А.В.Чернышев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А.И.Воевод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Т.В.Соломатин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В.В.Николаев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А.А.Максимов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Н.Н.Пилюс</w:t>
      </w:r>
      <w:proofErr w:type="spellEnd"/>
      <w:r w:rsidR="00F27332" w:rsidRPr="00F27332">
        <w:t xml:space="preserve">, </w:t>
      </w:r>
      <w:proofErr w:type="spellStart"/>
      <w:r w:rsidR="00F27332" w:rsidRPr="00F27332">
        <w:t>О.Ю.Баталин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Р.А.Азимов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В.И.Афонски</w:t>
      </w:r>
      <w:r w:rsidR="00F27332">
        <w:t>м</w:t>
      </w:r>
      <w:proofErr w:type="spellEnd"/>
      <w:r w:rsidR="00F27332">
        <w:t xml:space="preserve">, </w:t>
      </w:r>
      <w:proofErr w:type="spellStart"/>
      <w:r w:rsidR="00F27332">
        <w:t>А.Ю.Брык</w:t>
      </w:r>
      <w:r w:rsidR="00F27332" w:rsidRPr="00F27332">
        <w:t>син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Е.А.Митин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И.И.Гильмутдинов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С.Б.Савченко</w:t>
      </w:r>
      <w:proofErr w:type="spellEnd"/>
      <w:r w:rsidR="00F27332" w:rsidRPr="00F27332">
        <w:t xml:space="preserve">, </w:t>
      </w:r>
      <w:proofErr w:type="spellStart"/>
      <w:r w:rsidR="00F27332" w:rsidRPr="00F27332">
        <w:t>В.В.Суббот</w:t>
      </w:r>
      <w:r w:rsidR="00F27332">
        <w:t>ом</w:t>
      </w:r>
      <w:proofErr w:type="spellEnd"/>
      <w:r w:rsidR="00F27332" w:rsidRPr="00F27332">
        <w:t xml:space="preserve">, </w:t>
      </w:r>
      <w:proofErr w:type="spellStart"/>
      <w:r w:rsidR="00F27332" w:rsidRPr="00F27332">
        <w:t>А.П.Марков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Н.С.Кувшинов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З.Я.Рахматуллин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Р.К.Хуснулин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В.В.Иванов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А.Г.Кобилев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В.В.Бузилов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В.И.Синяговски</w:t>
      </w:r>
      <w:r w:rsidR="00F27332">
        <w:t>м</w:t>
      </w:r>
      <w:proofErr w:type="spellEnd"/>
      <w:r w:rsidR="00F27332" w:rsidRPr="00F27332">
        <w:t xml:space="preserve">, </w:t>
      </w:r>
      <w:proofErr w:type="spellStart"/>
      <w:r w:rsidR="00F27332" w:rsidRPr="00F27332">
        <w:t>Н.Ф.Герасименко</w:t>
      </w:r>
      <w:proofErr w:type="spellEnd"/>
      <w:r w:rsidR="00F27332" w:rsidRPr="00F27332">
        <w:t xml:space="preserve">, </w:t>
      </w:r>
      <w:proofErr w:type="spellStart"/>
      <w:r w:rsidR="00F27332" w:rsidRPr="00F27332">
        <w:t>Н.П.Санин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С.А.Боженов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А.И.Петров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Р.Ш.Хайров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И.С.Минкин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Д.В.Юрков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А.А.Носов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О.А.Колесников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В.М.Миронов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Н.Д.Боев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О.В.Савастьянов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И.Е.Марьяш</w:t>
      </w:r>
      <w:proofErr w:type="spellEnd"/>
      <w:r w:rsidR="00F27332" w:rsidRPr="00F27332">
        <w:t xml:space="preserve">, </w:t>
      </w:r>
      <w:proofErr w:type="spellStart"/>
      <w:r w:rsidR="00F27332" w:rsidRPr="00F27332">
        <w:t>О.А.Бондарь</w:t>
      </w:r>
      <w:proofErr w:type="spellEnd"/>
      <w:r w:rsidR="00F27332" w:rsidRPr="00F27332">
        <w:t xml:space="preserve">, </w:t>
      </w:r>
      <w:proofErr w:type="spellStart"/>
      <w:r w:rsidR="00F27332" w:rsidRPr="00F27332">
        <w:t>И.М.</w:t>
      </w:r>
      <w:r w:rsidR="00F27332">
        <w:t>Гусевой</w:t>
      </w:r>
      <w:proofErr w:type="spellEnd"/>
      <w:r w:rsidR="00F27332" w:rsidRPr="00F27332">
        <w:t>,</w:t>
      </w:r>
      <w:r w:rsidR="00F27332">
        <w:t xml:space="preserve"> </w:t>
      </w:r>
      <w:proofErr w:type="spellStart"/>
      <w:r w:rsidR="00F27332">
        <w:t>О.Н.Епифановой</w:t>
      </w:r>
      <w:proofErr w:type="spellEnd"/>
      <w:r w:rsidR="00F27332" w:rsidRPr="00F27332">
        <w:t xml:space="preserve">, </w:t>
      </w:r>
      <w:proofErr w:type="spellStart"/>
      <w:r w:rsidR="00F27332" w:rsidRPr="00F27332">
        <w:t>Р.М.Марданшин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В.И.Катенев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Е.А.Вторыгин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О.И.Павлов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А.Ф.Тихомиров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М.С.Шеремет</w:t>
      </w:r>
      <w:r w:rsidR="00F27332">
        <w:t>ом</w:t>
      </w:r>
      <w:proofErr w:type="spellEnd"/>
      <w:r w:rsidR="00F27332" w:rsidRPr="00F27332">
        <w:t xml:space="preserve">, </w:t>
      </w:r>
      <w:proofErr w:type="spellStart"/>
      <w:r w:rsidR="00F27332" w:rsidRPr="00F27332">
        <w:t>Ю.Н.Швыткин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А.Н.Козловски</w:t>
      </w:r>
      <w:r w:rsidR="00F27332">
        <w:t>м</w:t>
      </w:r>
      <w:proofErr w:type="spellEnd"/>
      <w:r w:rsidR="00F27332" w:rsidRPr="00F27332">
        <w:t xml:space="preserve">, </w:t>
      </w:r>
      <w:proofErr w:type="spellStart"/>
      <w:r w:rsidR="00F27332" w:rsidRPr="00F27332">
        <w:t>А.А.Хохлов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С.В.Бессараб</w:t>
      </w:r>
      <w:proofErr w:type="spellEnd"/>
      <w:r w:rsidR="00F27332" w:rsidRPr="00F27332">
        <w:t xml:space="preserve">, </w:t>
      </w:r>
      <w:proofErr w:type="spellStart"/>
      <w:r w:rsidR="00F27332" w:rsidRPr="00F27332">
        <w:t>Д.В.Ламейкин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Д.Б.Кравченко</w:t>
      </w:r>
      <w:proofErr w:type="spellEnd"/>
      <w:r w:rsidR="00F27332" w:rsidRPr="00F27332">
        <w:t xml:space="preserve">, </w:t>
      </w:r>
      <w:proofErr w:type="spellStart"/>
      <w:r w:rsidR="00F27332" w:rsidRPr="00F27332">
        <w:t>М.В.Романов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Т.В.Сапрыкин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И.В.Сапко</w:t>
      </w:r>
      <w:proofErr w:type="spellEnd"/>
      <w:r w:rsidR="00F27332" w:rsidRPr="00F27332">
        <w:t xml:space="preserve">, </w:t>
      </w:r>
      <w:proofErr w:type="spellStart"/>
      <w:r w:rsidR="00F27332" w:rsidRPr="00F27332">
        <w:t>О.В.Окунев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Ю.Н.Мищеряков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Т.И.Цыбизов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А.Г.Когогин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И.М.Тетерин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А.Е.Загребин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А.С.Прокопьев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В.А.Елыкомов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А.А.Кувычко</w:t>
      </w:r>
      <w:proofErr w:type="spellEnd"/>
      <w:r w:rsidR="00F27332" w:rsidRPr="00F27332">
        <w:t xml:space="preserve">, </w:t>
      </w:r>
      <w:proofErr w:type="spellStart"/>
      <w:r w:rsidR="00F27332" w:rsidRPr="00F27332">
        <w:t>А.З.Фаррахов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lastRenderedPageBreak/>
        <w:t>М.С.Гаджиев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Е.В.Косяненко</w:t>
      </w:r>
      <w:proofErr w:type="spellEnd"/>
      <w:r w:rsidR="00F27332" w:rsidRPr="00F27332">
        <w:t xml:space="preserve">, </w:t>
      </w:r>
      <w:proofErr w:type="spellStart"/>
      <w:r w:rsidR="00F27332" w:rsidRPr="00F27332">
        <w:t>Г.З.Омаров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К.Г.Сльпценко</w:t>
      </w:r>
      <w:proofErr w:type="spellEnd"/>
      <w:r w:rsidR="00F27332" w:rsidRPr="00F27332">
        <w:t xml:space="preserve">, </w:t>
      </w:r>
      <w:proofErr w:type="spellStart"/>
      <w:r w:rsidR="00F27332" w:rsidRPr="00F27332">
        <w:t>Р.Б.Букачаков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Т.В.Плетнев</w:t>
      </w:r>
      <w:r w:rsidR="00F27332">
        <w:t>ой</w:t>
      </w:r>
      <w:proofErr w:type="spellEnd"/>
      <w:r w:rsidR="00F27332" w:rsidRPr="00F27332">
        <w:t xml:space="preserve">, </w:t>
      </w:r>
      <w:proofErr w:type="spellStart"/>
      <w:r w:rsidR="00F27332" w:rsidRPr="00F27332">
        <w:t>А.Л.Сидоров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Н.Р.Будуев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П.М.Федяев</w:t>
      </w:r>
      <w:r w:rsidR="00F27332">
        <w:t>ым</w:t>
      </w:r>
      <w:proofErr w:type="spellEnd"/>
      <w:r w:rsidR="00F27332" w:rsidRPr="00F27332">
        <w:t xml:space="preserve">, </w:t>
      </w:r>
      <w:proofErr w:type="spellStart"/>
      <w:r w:rsidR="00F27332" w:rsidRPr="00F27332">
        <w:t>Ю.А.Левицки</w:t>
      </w:r>
      <w:r w:rsidR="00F27332">
        <w:t>м</w:t>
      </w:r>
      <w:proofErr w:type="spellEnd"/>
      <w:r w:rsidR="00F27332" w:rsidRPr="00F27332">
        <w:t xml:space="preserve">, </w:t>
      </w:r>
      <w:proofErr w:type="spellStart"/>
      <w:r w:rsidR="00F27332" w:rsidRPr="00F27332">
        <w:t>Н.А.Черняев</w:t>
      </w:r>
      <w:r w:rsidR="00F27332">
        <w:t>ой</w:t>
      </w:r>
      <w:proofErr w:type="spellEnd"/>
      <w:r w:rsidR="00F27332" w:rsidRPr="00F27332">
        <w:t>, член</w:t>
      </w:r>
      <w:r w:rsidR="00F27332">
        <w:t>ом</w:t>
      </w:r>
      <w:r w:rsidR="00F27332" w:rsidRPr="00F27332">
        <w:t xml:space="preserve"> Совета Федерации </w:t>
      </w:r>
      <w:proofErr w:type="spellStart"/>
      <w:r w:rsidR="00F27332" w:rsidRPr="00F27332">
        <w:t>Т.А.Кусайко</w:t>
      </w:r>
      <w:proofErr w:type="spellEnd"/>
      <w:r w:rsidR="00F27332" w:rsidRPr="00F27332">
        <w:t xml:space="preserve">, а также </w:t>
      </w:r>
      <w:proofErr w:type="spellStart"/>
      <w:r w:rsidR="00F27332" w:rsidRPr="00F27332">
        <w:t>В.Н.Карамышев</w:t>
      </w:r>
      <w:r w:rsidR="00F27332">
        <w:t>ым</w:t>
      </w:r>
      <w:proofErr w:type="spellEnd"/>
      <w:r w:rsidR="00F27332" w:rsidRPr="00F27332">
        <w:t xml:space="preserve"> в период исполнения им полномочий депутата Государственной Думы</w:t>
      </w:r>
      <w:r w:rsidR="00F27332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F27332">
        <w:t xml:space="preserve"> охране здоровья.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F27332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 ГС № </w:t>
      </w:r>
      <w:r w:rsidR="00F27332">
        <w:rPr>
          <w:i/>
        </w:rPr>
        <w:t>342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F27332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FED" w:rsidRDefault="009D3FED" w:rsidP="00F27332">
      <w:r>
        <w:separator/>
      </w:r>
    </w:p>
  </w:endnote>
  <w:endnote w:type="continuationSeparator" w:id="0">
    <w:p w:rsidR="009D3FED" w:rsidRDefault="009D3FED" w:rsidP="00F27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FED" w:rsidRDefault="009D3FED" w:rsidP="00F27332">
      <w:r>
        <w:separator/>
      </w:r>
    </w:p>
  </w:footnote>
  <w:footnote w:type="continuationSeparator" w:id="0">
    <w:p w:rsidR="009D3FED" w:rsidRDefault="009D3FED" w:rsidP="00F273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332" w:rsidRDefault="00F2733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F27332" w:rsidRDefault="00F2733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7332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9D3FED"/>
    <w:rsid w:val="00A237B1"/>
    <w:rsid w:val="00A80E88"/>
    <w:rsid w:val="00F2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F273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27332"/>
    <w:rPr>
      <w:sz w:val="24"/>
      <w:szCs w:val="24"/>
    </w:rPr>
  </w:style>
  <w:style w:type="paragraph" w:styleId="a7">
    <w:name w:val="footer"/>
    <w:basedOn w:val="a"/>
    <w:link w:val="a8"/>
    <w:rsid w:val="00F273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F2733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10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2019-11-23T05:56:00Z</dcterms:created>
  <dcterms:modified xsi:type="dcterms:W3CDTF">2019-11-23T06:07:00Z</dcterms:modified>
</cp:coreProperties>
</file>