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571F2B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571F2B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571F2B" w:rsidRPr="00571F2B">
        <w:rPr>
          <w:b/>
          <w:bCs/>
          <w:smallCaps/>
        </w:rPr>
        <w:t>745126-7 «О внесении изменения</w:t>
      </w:r>
    </w:p>
    <w:p w:rsidR="00571F2B" w:rsidRDefault="00571F2B" w:rsidP="00074049">
      <w:pPr>
        <w:spacing w:line="360" w:lineRule="auto"/>
        <w:jc w:val="center"/>
        <w:rPr>
          <w:b/>
          <w:bCs/>
          <w:smallCaps/>
        </w:rPr>
      </w:pPr>
      <w:r w:rsidRPr="00571F2B">
        <w:rPr>
          <w:b/>
          <w:bCs/>
          <w:smallCaps/>
        </w:rPr>
        <w:t>в Федеральный закон «О социальной защите инвалидов в Российской Федерации» (в части обеспечения инвалидов и семей, имеющих</w:t>
      </w:r>
    </w:p>
    <w:p w:rsidR="00571F2B" w:rsidRDefault="00571F2B" w:rsidP="00074049">
      <w:pPr>
        <w:spacing w:line="360" w:lineRule="auto"/>
        <w:jc w:val="center"/>
        <w:rPr>
          <w:b/>
          <w:bCs/>
          <w:smallCaps/>
        </w:rPr>
      </w:pPr>
      <w:r w:rsidRPr="00571F2B">
        <w:rPr>
          <w:b/>
          <w:bCs/>
          <w:smallCaps/>
        </w:rPr>
        <w:t>детей-инвалидов, нуждающихся в улучшении жилищных условий,</w:t>
      </w:r>
    </w:p>
    <w:p w:rsidR="00074049" w:rsidRPr="00A24BA1" w:rsidRDefault="00571F2B" w:rsidP="00074049">
      <w:pPr>
        <w:spacing w:line="360" w:lineRule="auto"/>
        <w:jc w:val="center"/>
        <w:rPr>
          <w:b/>
          <w:bCs/>
          <w:smallCaps/>
        </w:rPr>
      </w:pPr>
      <w:r w:rsidRPr="00571F2B">
        <w:rPr>
          <w:b/>
          <w:bCs/>
          <w:smallCaps/>
        </w:rPr>
        <w:t>жилыми помещениями независимо от</w:t>
      </w:r>
      <w:r>
        <w:rPr>
          <w:b/>
          <w:bCs/>
          <w:smallCaps/>
        </w:rPr>
        <w:t xml:space="preserve"> их имущественного положения)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571F2B" w:rsidRPr="00571F2B">
        <w:t>745126-7 «О внесении изменения в Федеральный закон «О социальной защите инвалидов в Российской Федерации» (в части обеспечения инвалидов и семей, имеющих детей-инвалидов, нуждающихся в улучшении жилищных условий, жилыми помещениями независимо от их имущественного положения)</w:t>
      </w:r>
      <w:r w:rsidR="00571F2B">
        <w:t>, внесенный</w:t>
      </w:r>
      <w:r w:rsidR="00571F2B" w:rsidRPr="00571F2B">
        <w:t xml:space="preserve"> </w:t>
      </w:r>
      <w:r w:rsidR="00571F2B">
        <w:t xml:space="preserve">членами </w:t>
      </w:r>
      <w:r w:rsidR="00571F2B" w:rsidRPr="00571F2B">
        <w:t xml:space="preserve">Совета Федерации </w:t>
      </w:r>
      <w:proofErr w:type="spellStart"/>
      <w:r w:rsidR="00571F2B" w:rsidRPr="00571F2B">
        <w:t>С.Д.Леонов</w:t>
      </w:r>
      <w:r w:rsidR="00571F2B">
        <w:t>ым</w:t>
      </w:r>
      <w:proofErr w:type="spellEnd"/>
      <w:r w:rsidR="00571F2B" w:rsidRPr="00571F2B">
        <w:t xml:space="preserve">, </w:t>
      </w:r>
      <w:proofErr w:type="spellStart"/>
      <w:r w:rsidR="00571F2B" w:rsidRPr="00571F2B">
        <w:t>И.Н.Абрамов</w:t>
      </w:r>
      <w:r w:rsidR="00571F2B">
        <w:t>ым</w:t>
      </w:r>
      <w:proofErr w:type="spellEnd"/>
      <w:r w:rsidR="00571F2B" w:rsidRPr="00571F2B">
        <w:t xml:space="preserve">, </w:t>
      </w:r>
      <w:proofErr w:type="spellStart"/>
      <w:r w:rsidR="00571F2B" w:rsidRPr="00571F2B">
        <w:t>А.Ю.Пронюшкин</w:t>
      </w:r>
      <w:r w:rsidR="00571F2B">
        <w:t>ым</w:t>
      </w:r>
      <w:proofErr w:type="spellEnd"/>
      <w:r w:rsidR="00571F2B">
        <w:t>, депутатами</w:t>
      </w:r>
      <w:r w:rsidR="00571F2B" w:rsidRPr="00571F2B">
        <w:t xml:space="preserve"> Государственной Думы </w:t>
      </w:r>
      <w:proofErr w:type="spellStart"/>
      <w:r w:rsidR="00571F2B" w:rsidRPr="00571F2B">
        <w:t>Я.Е.Нилов</w:t>
      </w:r>
      <w:r w:rsidR="00571F2B">
        <w:t>ым</w:t>
      </w:r>
      <w:proofErr w:type="spellEnd"/>
      <w:r w:rsidR="00571F2B" w:rsidRPr="00571F2B">
        <w:t xml:space="preserve">, </w:t>
      </w:r>
      <w:proofErr w:type="spellStart"/>
      <w:r w:rsidR="00571F2B" w:rsidRPr="00571F2B">
        <w:t>А.Н,Диденко</w:t>
      </w:r>
      <w:proofErr w:type="spellEnd"/>
      <w:r w:rsidR="00571F2B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571F2B">
        <w:t xml:space="preserve"> труду, социальной политике и делам ветеранов.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571F2B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</w:t>
      </w:r>
      <w:bookmarkStart w:id="0" w:name="_GoBack"/>
      <w:bookmarkEnd w:id="0"/>
      <w:r>
        <w:rPr>
          <w:i/>
        </w:rPr>
        <w:t xml:space="preserve">  ГС № </w:t>
      </w:r>
      <w:r w:rsidR="00571F2B">
        <w:rPr>
          <w:i/>
        </w:rPr>
        <w:t>341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1F2B"/>
    <w:rsid w:val="0003475D"/>
    <w:rsid w:val="00067523"/>
    <w:rsid w:val="00074049"/>
    <w:rsid w:val="001369BA"/>
    <w:rsid w:val="001D73C2"/>
    <w:rsid w:val="0026222D"/>
    <w:rsid w:val="004C7741"/>
    <w:rsid w:val="004C7798"/>
    <w:rsid w:val="00571F2B"/>
    <w:rsid w:val="005A1EBF"/>
    <w:rsid w:val="00637FFD"/>
    <w:rsid w:val="0070788D"/>
    <w:rsid w:val="007B68F8"/>
    <w:rsid w:val="007F443C"/>
    <w:rsid w:val="008209F0"/>
    <w:rsid w:val="00A237B1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2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2019-11-23T05:50:00Z</dcterms:created>
  <dcterms:modified xsi:type="dcterms:W3CDTF">2019-11-23T05:52:00Z</dcterms:modified>
</cp:coreProperties>
</file>