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4860BD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F17583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F17583" w:rsidRPr="00F17583">
        <w:rPr>
          <w:b/>
          <w:bCs/>
          <w:smallCaps/>
        </w:rPr>
        <w:t>809844-7 «О внесении изменений</w:t>
      </w:r>
    </w:p>
    <w:p w:rsidR="00074049" w:rsidRPr="00A24BA1" w:rsidRDefault="00F17583" w:rsidP="00074049">
      <w:pPr>
        <w:spacing w:line="360" w:lineRule="auto"/>
        <w:jc w:val="center"/>
        <w:rPr>
          <w:b/>
          <w:bCs/>
          <w:smallCaps/>
        </w:rPr>
      </w:pPr>
      <w:r w:rsidRPr="00F17583">
        <w:rPr>
          <w:b/>
          <w:bCs/>
          <w:smallCaps/>
        </w:rPr>
        <w:t xml:space="preserve">в статью 16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(в части уточнения особых требований к розничной продаже алкогольной продукции и розничной продаже алкогольной продукции при оказании услуг общественного питания на территориях, прилегающих к организациям, оказывающим образовательные услуги)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F17583" w:rsidRPr="00F17583">
        <w:t>809844-7 «О внесении изменений в статью 16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(в части уточнения особых требований к розничной продаже алкогольной продукции и розничной продаже алкогольной продукции при оказании услуг общественного питания на территориях, прилегающих к организациям, оказывающим образовательные услуги)</w:t>
      </w:r>
      <w:r w:rsidR="00F17583">
        <w:t>,</w:t>
      </w:r>
      <w:r w:rsidR="00F17583" w:rsidRPr="00F17583">
        <w:t xml:space="preserve"> </w:t>
      </w:r>
      <w:r w:rsidR="00F17583">
        <w:t xml:space="preserve">внесенный </w:t>
      </w:r>
      <w:r w:rsidR="00F17583" w:rsidRPr="00F17583">
        <w:t>депутат</w:t>
      </w:r>
      <w:r w:rsidR="00F17583">
        <w:t>ами</w:t>
      </w:r>
      <w:r w:rsidR="00F17583" w:rsidRPr="00F17583">
        <w:t xml:space="preserve"> Государственной Думы </w:t>
      </w:r>
      <w:proofErr w:type="spellStart"/>
      <w:r w:rsidR="00F17583" w:rsidRPr="00F17583">
        <w:t>М.С.Шеремет</w:t>
      </w:r>
      <w:r w:rsidR="00F17583">
        <w:t>ом</w:t>
      </w:r>
      <w:proofErr w:type="spellEnd"/>
      <w:r w:rsidR="00F17583" w:rsidRPr="00F17583">
        <w:t xml:space="preserve">, </w:t>
      </w:r>
      <w:proofErr w:type="spellStart"/>
      <w:r w:rsidR="00F17583" w:rsidRPr="00F17583">
        <w:t>А.А.Журавлев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А.П.Марков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А.Ф.Тихомиров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В.Л.Евланов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С.В.Чижов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С.Б.Савченко</w:t>
      </w:r>
      <w:proofErr w:type="spellEnd"/>
      <w:r w:rsidR="00F17583" w:rsidRPr="00F17583">
        <w:t xml:space="preserve">, </w:t>
      </w:r>
      <w:proofErr w:type="spellStart"/>
      <w:r w:rsidR="00F17583" w:rsidRPr="00F17583">
        <w:t>Л.Н.Тутов</w:t>
      </w:r>
      <w:r w:rsidR="00F17583">
        <w:t>ой</w:t>
      </w:r>
      <w:proofErr w:type="spellEnd"/>
      <w:r w:rsidR="00F17583" w:rsidRPr="00F17583">
        <w:t xml:space="preserve">, </w:t>
      </w:r>
      <w:proofErr w:type="spellStart"/>
      <w:r w:rsidR="00F17583" w:rsidRPr="00F17583">
        <w:t>Е.В.Бондаренко</w:t>
      </w:r>
      <w:proofErr w:type="spellEnd"/>
      <w:r w:rsidR="00F17583" w:rsidRPr="00F17583">
        <w:t xml:space="preserve">, </w:t>
      </w:r>
      <w:proofErr w:type="spellStart"/>
      <w:r w:rsidR="00F17583" w:rsidRPr="00F17583">
        <w:t>А.Г.Эмиргамзаев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А.В.Камински</w:t>
      </w:r>
      <w:r w:rsidR="00F17583">
        <w:t>м</w:t>
      </w:r>
      <w:proofErr w:type="spellEnd"/>
      <w:r w:rsidR="00F17583" w:rsidRPr="00F17583">
        <w:t xml:space="preserve">, </w:t>
      </w:r>
      <w:proofErr w:type="spellStart"/>
      <w:r w:rsidR="00F17583" w:rsidRPr="00F17583">
        <w:t>А.И.Петров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П.И.Пимашков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А.А.Кувычко</w:t>
      </w:r>
      <w:proofErr w:type="spellEnd"/>
      <w:r w:rsidR="00F17583" w:rsidRPr="00F17583">
        <w:t xml:space="preserve">, </w:t>
      </w:r>
      <w:proofErr w:type="spellStart"/>
      <w:r w:rsidR="00F17583" w:rsidRPr="00F17583">
        <w:t>И.М.Гусев</w:t>
      </w:r>
      <w:r w:rsidR="00F17583">
        <w:t>ой</w:t>
      </w:r>
      <w:proofErr w:type="spellEnd"/>
      <w:r w:rsidR="00F17583" w:rsidRPr="00F17583">
        <w:t xml:space="preserve">, </w:t>
      </w:r>
      <w:proofErr w:type="spellStart"/>
      <w:r w:rsidR="00F17583" w:rsidRPr="00F17583">
        <w:t>М.Т.Гаджиев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В.П.Володацки</w:t>
      </w:r>
      <w:r w:rsidR="00F17583">
        <w:t>м</w:t>
      </w:r>
      <w:proofErr w:type="spellEnd"/>
      <w:r w:rsidR="00F17583" w:rsidRPr="00F17583">
        <w:t xml:space="preserve">, </w:t>
      </w:r>
      <w:proofErr w:type="spellStart"/>
      <w:r w:rsidR="00F17583" w:rsidRPr="00F17583">
        <w:t>Ш.Ю.Саралиев</w:t>
      </w:r>
      <w:r w:rsidR="00F17583">
        <w:t>ым</w:t>
      </w:r>
      <w:proofErr w:type="spellEnd"/>
      <w:r w:rsidR="00F17583">
        <w:t xml:space="preserve">, </w:t>
      </w:r>
      <w:proofErr w:type="spellStart"/>
      <w:r w:rsidR="00F17583">
        <w:t>В.В.Дзюбой</w:t>
      </w:r>
      <w:proofErr w:type="spellEnd"/>
      <w:r w:rsidR="00F17583" w:rsidRPr="00F17583">
        <w:t xml:space="preserve">, </w:t>
      </w:r>
      <w:proofErr w:type="spellStart"/>
      <w:r w:rsidR="00F17583" w:rsidRPr="00F17583">
        <w:t>И.Н.Сухарев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Н.В.Говорин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Г.А.Карлов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А.Б.Выборны</w:t>
      </w:r>
      <w:r w:rsidR="00F17583">
        <w:t>м</w:t>
      </w:r>
      <w:proofErr w:type="spellEnd"/>
      <w:r w:rsidR="00F17583" w:rsidRPr="00F17583">
        <w:t xml:space="preserve">, </w:t>
      </w:r>
      <w:proofErr w:type="spellStart"/>
      <w:r w:rsidR="00F17583" w:rsidRPr="00F17583">
        <w:t>И.И.Белеков</w:t>
      </w:r>
      <w:r w:rsidR="00F17583">
        <w:t>ым</w:t>
      </w:r>
      <w:proofErr w:type="spellEnd"/>
      <w:r w:rsidR="00F17583" w:rsidRPr="00F17583">
        <w:t xml:space="preserve">, </w:t>
      </w:r>
      <w:proofErr w:type="spellStart"/>
      <w:r w:rsidR="00F17583" w:rsidRPr="00F17583">
        <w:t>Н.В.Малов</w:t>
      </w:r>
      <w:r w:rsidR="00F17583">
        <w:t>ым</w:t>
      </w:r>
      <w:proofErr w:type="spellEnd"/>
      <w:r w:rsidR="00F17583" w:rsidRPr="00F17583">
        <w:t>, член</w:t>
      </w:r>
      <w:r w:rsidR="00F17583">
        <w:t>ом</w:t>
      </w:r>
      <w:r w:rsidR="00F17583" w:rsidRPr="00F17583">
        <w:t xml:space="preserve"> Совета Федерации </w:t>
      </w:r>
      <w:proofErr w:type="spellStart"/>
      <w:r w:rsidR="00F17583" w:rsidRPr="00F17583">
        <w:t>Т.А.Кусайко</w:t>
      </w:r>
      <w:proofErr w:type="spellEnd"/>
      <w:r w:rsidR="00F17583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F17583">
        <w:t xml:space="preserve"> экономической политике, промышленности, инновационному развитию и предпринимательству.</w:t>
      </w:r>
    </w:p>
    <w:p w:rsidR="00F17583" w:rsidRPr="00993EA5" w:rsidRDefault="00F17583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  <w:r>
        <w:lastRenderedPageBreak/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  <w:bookmarkStart w:id="0" w:name="_GoBack"/>
      <w:bookmarkEnd w:id="0"/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F17583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  ГС № </w:t>
      </w:r>
      <w:r w:rsidR="00F17583">
        <w:rPr>
          <w:i/>
        </w:rPr>
        <w:t>339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F17583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0BD" w:rsidRDefault="004860BD" w:rsidP="00F17583">
      <w:r>
        <w:separator/>
      </w:r>
    </w:p>
  </w:endnote>
  <w:endnote w:type="continuationSeparator" w:id="0">
    <w:p w:rsidR="004860BD" w:rsidRDefault="004860BD" w:rsidP="00F1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0BD" w:rsidRDefault="004860BD" w:rsidP="00F17583">
      <w:r>
        <w:separator/>
      </w:r>
    </w:p>
  </w:footnote>
  <w:footnote w:type="continuationSeparator" w:id="0">
    <w:p w:rsidR="004860BD" w:rsidRDefault="004860BD" w:rsidP="00F175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583" w:rsidRDefault="00F1758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F17583" w:rsidRDefault="00F1758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583"/>
    <w:rsid w:val="0003475D"/>
    <w:rsid w:val="00067523"/>
    <w:rsid w:val="00074049"/>
    <w:rsid w:val="001369BA"/>
    <w:rsid w:val="001D73C2"/>
    <w:rsid w:val="0026222D"/>
    <w:rsid w:val="004860BD"/>
    <w:rsid w:val="004C7741"/>
    <w:rsid w:val="004C7798"/>
    <w:rsid w:val="005A1EBF"/>
    <w:rsid w:val="00637FFD"/>
    <w:rsid w:val="0070788D"/>
    <w:rsid w:val="007B68F8"/>
    <w:rsid w:val="007F443C"/>
    <w:rsid w:val="008209F0"/>
    <w:rsid w:val="00A237B1"/>
    <w:rsid w:val="00A80E88"/>
    <w:rsid w:val="00F1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F1758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17583"/>
    <w:rPr>
      <w:sz w:val="24"/>
      <w:szCs w:val="24"/>
    </w:rPr>
  </w:style>
  <w:style w:type="paragraph" w:styleId="a7">
    <w:name w:val="footer"/>
    <w:basedOn w:val="a"/>
    <w:link w:val="a8"/>
    <w:rsid w:val="00F175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F1758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4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2019-11-23T05:42:00Z</dcterms:created>
  <dcterms:modified xsi:type="dcterms:W3CDTF">2019-11-23T05:46:00Z</dcterms:modified>
</cp:coreProperties>
</file>