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DC1CB2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0E0DE8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0E0DE8" w:rsidRPr="000E0DE8">
        <w:t xml:space="preserve"> </w:t>
      </w:r>
      <w:r w:rsidR="000E0DE8" w:rsidRPr="000E0DE8">
        <w:rPr>
          <w:b/>
          <w:bCs/>
          <w:smallCaps/>
        </w:rPr>
        <w:t>Орловского областного Совета народных депутатов</w:t>
      </w:r>
    </w:p>
    <w:p w:rsidR="00DC1CB2" w:rsidRDefault="000E0DE8" w:rsidP="00074049">
      <w:pPr>
        <w:spacing w:line="360" w:lineRule="auto"/>
        <w:jc w:val="center"/>
        <w:rPr>
          <w:b/>
          <w:bCs/>
          <w:smallCaps/>
        </w:rPr>
      </w:pPr>
      <w:r w:rsidRPr="000E0DE8">
        <w:rPr>
          <w:b/>
          <w:bCs/>
          <w:smallCaps/>
        </w:rPr>
        <w:t>в Государственную Думу Федерального Собрания Российской Федерации</w:t>
      </w:r>
    </w:p>
    <w:p w:rsidR="00074049" w:rsidRPr="00A24BA1" w:rsidRDefault="00DC1CB2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по вопросу внесения изменений в законодательство </w:t>
      </w:r>
      <w:r w:rsidRPr="00DC1CB2">
        <w:rPr>
          <w:b/>
          <w:bCs/>
          <w:smallCaps/>
        </w:rPr>
        <w:t>Российской Федерации</w:t>
      </w:r>
      <w:r w:rsidR="000E0DE8" w:rsidRPr="000E0DE8">
        <w:rPr>
          <w:b/>
          <w:bCs/>
          <w:smallCaps/>
        </w:rPr>
        <w:t xml:space="preserve">, </w:t>
      </w:r>
      <w:bookmarkStart w:id="0" w:name="_GoBack"/>
      <w:bookmarkEnd w:id="0"/>
      <w:r w:rsidR="000E0DE8" w:rsidRPr="000E0DE8">
        <w:rPr>
          <w:b/>
          <w:bCs/>
          <w:smallCaps/>
        </w:rPr>
        <w:t xml:space="preserve">регулирующее безопасное обращение с пестицидами и </w:t>
      </w:r>
      <w:proofErr w:type="spellStart"/>
      <w:r w:rsidR="000E0DE8" w:rsidRPr="000E0DE8">
        <w:rPr>
          <w:b/>
          <w:bCs/>
          <w:smallCaps/>
        </w:rPr>
        <w:t>агрохимикатами</w:t>
      </w:r>
      <w:proofErr w:type="spellEnd"/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0E0DE8" w:rsidRPr="000E0DE8">
        <w:t xml:space="preserve"> Орловского областного Совета народных депутатов в Государственную Думу Федерального Собрания Российской Федерации</w:t>
      </w:r>
      <w:r w:rsidR="00DC1CB2" w:rsidRPr="00DC1CB2">
        <w:rPr>
          <w:b/>
          <w:bCs/>
          <w:smallCaps/>
        </w:rPr>
        <w:t xml:space="preserve"> </w:t>
      </w:r>
      <w:r w:rsidR="00DC1CB2" w:rsidRPr="00DC1CB2">
        <w:rPr>
          <w:bCs/>
        </w:rPr>
        <w:t>по вопросу внесения изменений в законодательство Российской Федерации</w:t>
      </w:r>
      <w:r w:rsidR="000E0DE8" w:rsidRPr="00DC1CB2">
        <w:t>, р</w:t>
      </w:r>
      <w:r w:rsidR="000E0DE8" w:rsidRPr="000E0DE8">
        <w:t xml:space="preserve">егулирующее безопасное обращение с пестицидами и </w:t>
      </w:r>
      <w:proofErr w:type="spellStart"/>
      <w:r w:rsidR="000E0DE8" w:rsidRPr="000E0DE8">
        <w:t>агрохимикатами</w:t>
      </w:r>
      <w:proofErr w:type="spellEnd"/>
      <w:r w:rsidR="000E0DE8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0E0DE8" w:rsidRPr="000E0DE8">
        <w:t xml:space="preserve"> Орловск</w:t>
      </w:r>
      <w:r w:rsidR="000E0DE8">
        <w:t>ий</w:t>
      </w:r>
      <w:r w:rsidR="000E0DE8" w:rsidRPr="000E0DE8">
        <w:t xml:space="preserve"> областно</w:t>
      </w:r>
      <w:r w:rsidR="000E0DE8">
        <w:t xml:space="preserve">й Совет                     </w:t>
      </w:r>
      <w:r w:rsidR="000E0DE8" w:rsidRPr="000E0DE8">
        <w:t xml:space="preserve"> народных депутатов</w:t>
      </w:r>
      <w:r w:rsidR="000E0DE8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0E0DE8">
        <w:rPr>
          <w:i/>
        </w:rPr>
        <w:t>23 октября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0E0DE8">
        <w:rPr>
          <w:i/>
        </w:rPr>
        <w:t>306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0DE8"/>
    <w:rsid w:val="0003475D"/>
    <w:rsid w:val="00067523"/>
    <w:rsid w:val="00074049"/>
    <w:rsid w:val="000E0DE8"/>
    <w:rsid w:val="001369BA"/>
    <w:rsid w:val="001D73C2"/>
    <w:rsid w:val="001F300F"/>
    <w:rsid w:val="0026222D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DC1CB2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3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2019-10-26T05:08:00Z</cp:lastPrinted>
  <dcterms:created xsi:type="dcterms:W3CDTF">2019-10-26T00:42:00Z</dcterms:created>
  <dcterms:modified xsi:type="dcterms:W3CDTF">2019-10-26T05:10:00Z</dcterms:modified>
</cp:coreProperties>
</file>