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7549D1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7549D1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7549D1" w:rsidRPr="007549D1">
        <w:rPr>
          <w:b/>
          <w:bCs/>
          <w:smallCaps/>
        </w:rPr>
        <w:t xml:space="preserve">706743-7 «О внесении изменений </w:t>
      </w:r>
    </w:p>
    <w:p w:rsidR="00074049" w:rsidRPr="00A24BA1" w:rsidRDefault="007549D1" w:rsidP="00074049">
      <w:pPr>
        <w:spacing w:line="360" w:lineRule="auto"/>
        <w:jc w:val="center"/>
        <w:rPr>
          <w:b/>
          <w:bCs/>
          <w:smallCaps/>
        </w:rPr>
      </w:pPr>
      <w:r w:rsidRPr="007549D1">
        <w:rPr>
          <w:b/>
          <w:bCs/>
          <w:smallCaps/>
        </w:rPr>
        <w:t xml:space="preserve">в статьи 18 и 28 Федерального закона «Об образовании в Российской Федерации» (в части внесения изменений в статьи 18 и 28 Федерального закона в части учета мнения педагогических работников (учителей-предметников) при выборе учебников и учебных пособий, используемых при реализации основных общеобразовательных программ в соответствии с федеральными государственными образовательными стандартами в муниципальных образовательных организациях)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7549D1" w:rsidRPr="007549D1">
        <w:t>706743-7 «О внесении изменений в статьи 18 и 28 Федерального закона «Об образовании в Российской Федерации» (в части внесения изменений в статьи 18 и 28 Федерального закона в части учета мнения педагогических работников (учителей-предметников) при выборе учебников и учебных пособий, используемых при реализации основных общеобразовательных программ в соответствии с федеральными государственными образовательными стандартами в муниципальных образовательных организациях)</w:t>
      </w:r>
      <w:r w:rsidR="007549D1">
        <w:t>, внесенный Народным</w:t>
      </w:r>
      <w:r w:rsidR="007549D1" w:rsidRPr="007549D1">
        <w:t xml:space="preserve"> Собрание</w:t>
      </w:r>
      <w:r w:rsidR="007549D1">
        <w:t>м</w:t>
      </w:r>
      <w:r w:rsidR="007549D1" w:rsidRPr="007549D1">
        <w:t xml:space="preserve"> Республики Дагестан.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7549D1">
        <w:t xml:space="preserve"> образованию и науке.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7549D1">
        <w:rPr>
          <w:i/>
        </w:rPr>
        <w:t>23 октября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ГС № </w:t>
      </w:r>
      <w:r w:rsidR="007549D1">
        <w:rPr>
          <w:i/>
        </w:rPr>
        <w:t>302-</w:t>
      </w:r>
      <w:bookmarkStart w:id="0" w:name="_GoBack"/>
      <w:bookmarkEnd w:id="0"/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49D1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549D1"/>
    <w:rsid w:val="007B68F8"/>
    <w:rsid w:val="007F443C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2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2019-10-26T00:28:00Z</dcterms:created>
  <dcterms:modified xsi:type="dcterms:W3CDTF">2019-10-26T00:30:00Z</dcterms:modified>
</cp:coreProperties>
</file>